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570" w:rsidRDefault="004B729A" w:rsidP="004A2FFC">
      <w:pPr>
        <w:pStyle w:val="bollo"/>
        <w:widowControl w:val="0"/>
        <w:spacing w:line="480" w:lineRule="atLeast"/>
        <w:ind w:right="-142"/>
        <w:jc w:val="center"/>
        <w:rPr>
          <w:rFonts w:ascii="Arial" w:hAnsi="Arial" w:cs="Arial"/>
        </w:rPr>
      </w:pPr>
      <w:r>
        <w:rPr>
          <w:rFonts w:ascii="Arial" w:hAnsi="Arial" w:cs="Arial"/>
        </w:rPr>
        <w:t>Stazione dei Carabinieri</w:t>
      </w:r>
      <w:r w:rsidR="007E1787">
        <w:rPr>
          <w:rFonts w:ascii="Arial" w:hAnsi="Arial" w:cs="Arial"/>
        </w:rPr>
        <w:t>/Commissariato di Pubblica Sicurezza</w:t>
      </w:r>
      <w:r>
        <w:rPr>
          <w:rFonts w:ascii="Arial" w:hAnsi="Arial" w:cs="Arial"/>
        </w:rPr>
        <w:t xml:space="preserve"> di ____________________</w:t>
      </w:r>
    </w:p>
    <w:p w:rsidR="00D67570" w:rsidRDefault="00D67570" w:rsidP="004A2FFC">
      <w:pPr>
        <w:pStyle w:val="bollo"/>
        <w:widowControl w:val="0"/>
        <w:spacing w:line="480" w:lineRule="atLeast"/>
        <w:ind w:right="-142"/>
        <w:jc w:val="center"/>
        <w:rPr>
          <w:rFonts w:ascii="Arial" w:hAnsi="Arial" w:cs="Arial"/>
        </w:rPr>
      </w:pPr>
      <w:r>
        <w:rPr>
          <w:rFonts w:ascii="Arial" w:hAnsi="Arial" w:cs="Arial"/>
        </w:rPr>
        <w:t>Denuncia-Querela con istanza di sequestro preventivo</w:t>
      </w:r>
    </w:p>
    <w:p w:rsidR="001B1C25" w:rsidRDefault="001B1C25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  <w:r>
        <w:rPr>
          <w:rFonts w:ascii="Arial" w:hAnsi="Arial" w:cs="Arial"/>
        </w:rPr>
        <w:t xml:space="preserve">I sottoscritti </w:t>
      </w:r>
      <w:r w:rsidR="00750994">
        <w:rPr>
          <w:rFonts w:ascii="Arial" w:hAnsi="Arial" w:cs="Arial"/>
        </w:rPr>
        <w:t xml:space="preserve">signori </w:t>
      </w:r>
      <w:r>
        <w:rPr>
          <w:rFonts w:ascii="Arial" w:hAnsi="Arial" w:cs="Arial"/>
        </w:rPr>
        <w:t xml:space="preserve">tutti residenti in Napoli, alla Via </w:t>
      </w:r>
      <w:r w:rsidR="004B729A">
        <w:rPr>
          <w:rFonts w:ascii="Arial" w:hAnsi="Arial" w:cs="Arial"/>
        </w:rPr>
        <w:t>_______________, n.___</w:t>
      </w:r>
      <w:r w:rsidR="00D67570">
        <w:rPr>
          <w:rFonts w:ascii="Arial" w:hAnsi="Arial" w:cs="Arial"/>
        </w:rPr>
        <w:t>, espongono che</w:t>
      </w:r>
      <w:r>
        <w:rPr>
          <w:rFonts w:ascii="Arial" w:hAnsi="Arial" w:cs="Arial"/>
        </w:rPr>
        <w:t xml:space="preserve"> nella </w:t>
      </w:r>
      <w:r w:rsidR="00B976AC">
        <w:rPr>
          <w:rFonts w:ascii="Arial" w:hAnsi="Arial" w:cs="Arial"/>
        </w:rPr>
        <w:t xml:space="preserve">medesima </w:t>
      </w:r>
      <w:r>
        <w:rPr>
          <w:rFonts w:ascii="Arial" w:hAnsi="Arial" w:cs="Arial"/>
        </w:rPr>
        <w:t xml:space="preserve">Via </w:t>
      </w:r>
      <w:r w:rsidR="004B729A">
        <w:rPr>
          <w:rFonts w:ascii="Arial" w:hAnsi="Arial" w:cs="Arial"/>
        </w:rPr>
        <w:t>________________</w:t>
      </w:r>
      <w:r>
        <w:rPr>
          <w:rFonts w:ascii="Arial" w:hAnsi="Arial" w:cs="Arial"/>
        </w:rPr>
        <w:t>, a</w:t>
      </w:r>
      <w:r w:rsidR="00D67570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 civic</w:t>
      </w:r>
      <w:r w:rsidR="00D67570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</w:t>
      </w:r>
      <w:r w:rsidR="00824925">
        <w:rPr>
          <w:rFonts w:ascii="Arial" w:hAnsi="Arial" w:cs="Arial"/>
        </w:rPr>
        <w:t xml:space="preserve">n. </w:t>
      </w:r>
      <w:r w:rsidR="004B729A">
        <w:rPr>
          <w:rFonts w:ascii="Arial" w:hAnsi="Arial" w:cs="Arial"/>
        </w:rPr>
        <w:t>___________</w:t>
      </w:r>
      <w:r w:rsidR="0075099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vi </w:t>
      </w:r>
      <w:r w:rsidR="00D67570">
        <w:rPr>
          <w:rFonts w:ascii="Arial" w:hAnsi="Arial" w:cs="Arial"/>
        </w:rPr>
        <w:t xml:space="preserve">è un locale </w:t>
      </w:r>
      <w:r w:rsidR="004B729A">
        <w:rPr>
          <w:rFonts w:ascii="Arial" w:hAnsi="Arial" w:cs="Arial"/>
        </w:rPr>
        <w:t>denominato _______________</w:t>
      </w:r>
      <w:r w:rsidR="0082492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che nelle ore notturne</w:t>
      </w:r>
      <w:r w:rsidR="00824925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dalle 23,00 </w:t>
      </w:r>
      <w:r w:rsidR="00824925">
        <w:rPr>
          <w:rFonts w:ascii="Arial" w:hAnsi="Arial" w:cs="Arial"/>
        </w:rPr>
        <w:t>fino al mattino spesso anche fino</w:t>
      </w:r>
      <w:r>
        <w:rPr>
          <w:rFonts w:ascii="Arial" w:hAnsi="Arial" w:cs="Arial"/>
        </w:rPr>
        <w:t xml:space="preserve"> </w:t>
      </w:r>
      <w:r w:rsidR="00824925">
        <w:rPr>
          <w:rFonts w:ascii="Arial" w:hAnsi="Arial" w:cs="Arial"/>
        </w:rPr>
        <w:t xml:space="preserve">alle </w:t>
      </w:r>
      <w:r>
        <w:rPr>
          <w:rFonts w:ascii="Arial" w:hAnsi="Arial" w:cs="Arial"/>
        </w:rPr>
        <w:t>ore 0</w:t>
      </w:r>
      <w:r w:rsidR="00D67570">
        <w:rPr>
          <w:rFonts w:ascii="Arial" w:hAnsi="Arial" w:cs="Arial"/>
        </w:rPr>
        <w:t>8</w:t>
      </w:r>
      <w:r>
        <w:rPr>
          <w:rFonts w:ascii="Arial" w:hAnsi="Arial" w:cs="Arial"/>
        </w:rPr>
        <w:t>,00</w:t>
      </w:r>
      <w:r w:rsidR="0082492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circa, </w:t>
      </w:r>
      <w:r w:rsidR="00824925">
        <w:rPr>
          <w:rFonts w:ascii="Arial" w:hAnsi="Arial" w:cs="Arial"/>
        </w:rPr>
        <w:t xml:space="preserve">è </w:t>
      </w:r>
      <w:r>
        <w:rPr>
          <w:rFonts w:ascii="Arial" w:hAnsi="Arial" w:cs="Arial"/>
        </w:rPr>
        <w:t>frequentat</w:t>
      </w:r>
      <w:r w:rsidR="00824925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da un numero di utenti </w:t>
      </w:r>
      <w:r w:rsidR="00824925">
        <w:rPr>
          <w:rFonts w:ascii="Arial" w:hAnsi="Arial" w:cs="Arial"/>
        </w:rPr>
        <w:t xml:space="preserve">assolutamente </w:t>
      </w:r>
      <w:r>
        <w:rPr>
          <w:rFonts w:ascii="Arial" w:hAnsi="Arial" w:cs="Arial"/>
        </w:rPr>
        <w:t xml:space="preserve">considerevole, tanto da superare con molta probabilità il numero massimo consentito per la sicurezza delle persone. </w:t>
      </w:r>
      <w:r w:rsidR="00824925">
        <w:rPr>
          <w:rFonts w:ascii="Arial" w:hAnsi="Arial" w:cs="Arial"/>
        </w:rPr>
        <w:t xml:space="preserve">C'è da considerare, inoltre, che tale locale è privo di uscite di sicurezza e svolge l'attività di discoteca, probabilmente sotto forma di associazione non riconosciuta, poiché per la conformazione del locale sottoposto al piano stradale e, come detto privo, di uscite di sicurezza non è assentibile alcuna attività commerciale di discoteca. Tutta la notte, nei giorni di apertura (di solito dal giovedì al sabato) si propagano </w:t>
      </w:r>
      <w:r>
        <w:rPr>
          <w:rFonts w:ascii="Arial" w:hAnsi="Arial" w:cs="Arial"/>
        </w:rPr>
        <w:t xml:space="preserve">immissioni </w:t>
      </w:r>
      <w:r w:rsidR="00824925">
        <w:rPr>
          <w:rFonts w:ascii="Arial" w:hAnsi="Arial" w:cs="Arial"/>
        </w:rPr>
        <w:t xml:space="preserve">musicali </w:t>
      </w:r>
      <w:r>
        <w:rPr>
          <w:rFonts w:ascii="Arial" w:hAnsi="Arial" w:cs="Arial"/>
        </w:rPr>
        <w:t xml:space="preserve">rumorose </w:t>
      </w:r>
      <w:r w:rsidR="00824925">
        <w:rPr>
          <w:rFonts w:ascii="Arial" w:hAnsi="Arial" w:cs="Arial"/>
        </w:rPr>
        <w:t xml:space="preserve">nelle unità abitative dal fabbricato condominiale del civico, </w:t>
      </w:r>
      <w:r w:rsidR="004B729A">
        <w:rPr>
          <w:rFonts w:ascii="Arial" w:hAnsi="Arial" w:cs="Arial"/>
        </w:rPr>
        <w:t>___________</w:t>
      </w:r>
      <w:r w:rsidR="00824925">
        <w:rPr>
          <w:rFonts w:ascii="Arial" w:hAnsi="Arial" w:cs="Arial"/>
        </w:rPr>
        <w:t xml:space="preserve"> tanto </w:t>
      </w:r>
      <w:r>
        <w:rPr>
          <w:rFonts w:ascii="Arial" w:hAnsi="Arial" w:cs="Arial"/>
        </w:rPr>
        <w:t xml:space="preserve">da </w:t>
      </w:r>
      <w:r w:rsidR="0014691B">
        <w:rPr>
          <w:rFonts w:ascii="Arial" w:hAnsi="Arial" w:cs="Arial"/>
        </w:rPr>
        <w:t>pregiudicare</w:t>
      </w:r>
      <w:r>
        <w:rPr>
          <w:rFonts w:ascii="Arial" w:hAnsi="Arial" w:cs="Arial"/>
        </w:rPr>
        <w:t xml:space="preserve"> il sonno e la tranquillità degli abitanti</w:t>
      </w:r>
      <w:r w:rsidR="00824925">
        <w:rPr>
          <w:rFonts w:ascii="Arial" w:hAnsi="Arial" w:cs="Arial"/>
        </w:rPr>
        <w:t xml:space="preserve"> e </w:t>
      </w:r>
      <w:r w:rsidR="00750994">
        <w:rPr>
          <w:rFonts w:ascii="Arial" w:hAnsi="Arial" w:cs="Arial"/>
        </w:rPr>
        <w:t>la quiete pubblica</w:t>
      </w:r>
      <w:r>
        <w:rPr>
          <w:rFonts w:ascii="Arial" w:hAnsi="Arial" w:cs="Arial"/>
        </w:rPr>
        <w:t xml:space="preserve">. </w:t>
      </w:r>
      <w:r w:rsidR="005A1898">
        <w:rPr>
          <w:rFonts w:ascii="Arial" w:hAnsi="Arial" w:cs="Arial"/>
        </w:rPr>
        <w:t>Difatti, p</w:t>
      </w:r>
      <w:r w:rsidR="00750994">
        <w:rPr>
          <w:rFonts w:ascii="Arial" w:hAnsi="Arial" w:cs="Arial"/>
        </w:rPr>
        <w:t>er il</w:t>
      </w:r>
      <w:r>
        <w:rPr>
          <w:rFonts w:ascii="Arial" w:hAnsi="Arial" w:cs="Arial"/>
        </w:rPr>
        <w:t xml:space="preserve"> volume altissimo degli apparecchi di riproduzione del suono si sentono anche vibrazioni lungo le pareti dei muri dell’edificio probabilmente per la mancata o scarsa insonorizzazione dei locali</w:t>
      </w:r>
      <w:r w:rsidR="00A148A3">
        <w:rPr>
          <w:rFonts w:ascii="Arial" w:hAnsi="Arial" w:cs="Arial"/>
        </w:rPr>
        <w:t>,</w:t>
      </w:r>
      <w:r w:rsidR="00824925">
        <w:rPr>
          <w:rFonts w:ascii="Arial" w:hAnsi="Arial" w:cs="Arial"/>
        </w:rPr>
        <w:t xml:space="preserve"> ovvero</w:t>
      </w:r>
      <w:r w:rsidR="00A148A3">
        <w:rPr>
          <w:rFonts w:ascii="Arial" w:hAnsi="Arial" w:cs="Arial"/>
        </w:rPr>
        <w:t>,</w:t>
      </w:r>
      <w:r w:rsidR="00824925">
        <w:rPr>
          <w:rFonts w:ascii="Arial" w:hAnsi="Arial" w:cs="Arial"/>
        </w:rPr>
        <w:t xml:space="preserve"> per la qualità strutturale del fabbricato, manufatto antico in tufo, che trasmette le onde sonore con molta facilità</w:t>
      </w:r>
      <w:r>
        <w:rPr>
          <w:rFonts w:ascii="Arial" w:hAnsi="Arial" w:cs="Arial"/>
        </w:rPr>
        <w:t xml:space="preserve">. </w:t>
      </w:r>
    </w:p>
    <w:p w:rsidR="00A148A3" w:rsidRDefault="00A148A3" w:rsidP="004A2FFC">
      <w:pPr>
        <w:pStyle w:val="bollo"/>
        <w:widowControl w:val="0"/>
        <w:spacing w:line="480" w:lineRule="atLeast"/>
        <w:ind w:right="-14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° </w:t>
      </w:r>
      <w:proofErr w:type="spellStart"/>
      <w:r>
        <w:rPr>
          <w:rFonts w:ascii="Arial" w:hAnsi="Arial" w:cs="Arial"/>
        </w:rPr>
        <w:t>°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°</w:t>
      </w:r>
      <w:proofErr w:type="spellEnd"/>
    </w:p>
    <w:p w:rsidR="00A148A3" w:rsidRDefault="006419B1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I.-</w:t>
      </w:r>
      <w:proofErr w:type="spellEnd"/>
      <w:r>
        <w:rPr>
          <w:rFonts w:ascii="Arial" w:hAnsi="Arial" w:cs="Arial"/>
        </w:rPr>
        <w:t xml:space="preserve"> Dai fatti testé esposti emerge che dal locale provengono immissioni rumorose che disturbano la quiete e la tranquillità pubblica oltre ad essere esercitata, con buona probabilità (visto il precedente) anche una attività di discoteca aperta al pubblico senza il rispetto della normativa a tutela della sicurezza ed incolumità delle persone, tutti fatti </w:t>
      </w:r>
      <w:r>
        <w:rPr>
          <w:rFonts w:ascii="Arial" w:hAnsi="Arial" w:cs="Arial"/>
        </w:rPr>
        <w:lastRenderedPageBreak/>
        <w:t>previsti e puniti dagli artt. 659 c.p. e 681 c.p.</w:t>
      </w:r>
    </w:p>
    <w:p w:rsidR="006419B1" w:rsidRDefault="006419B1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II.-</w:t>
      </w:r>
      <w:proofErr w:type="spellEnd"/>
      <w:r>
        <w:rPr>
          <w:rFonts w:ascii="Arial" w:hAnsi="Arial" w:cs="Arial"/>
        </w:rPr>
        <w:t xml:space="preserve"> Istanza di sequestro preventivo:</w:t>
      </w:r>
    </w:p>
    <w:p w:rsidR="006419B1" w:rsidRDefault="006419B1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  <w:r>
        <w:rPr>
          <w:rFonts w:ascii="Arial" w:hAnsi="Arial" w:cs="Arial"/>
        </w:rPr>
        <w:t>In proposito si osserva che occorre procedere in via d'urgenza con il sequestro preventivo del locale poiché dalla prosecuzione della attività oltre a mettere in pericolo l'incolumità delle persone che lo frequentano si deve anche evitare di portare ad ulteriori conseguenze la condotta denunciata.</w:t>
      </w:r>
    </w:p>
    <w:p w:rsidR="006419B1" w:rsidRDefault="00A148A3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  <w:r>
        <w:rPr>
          <w:rFonts w:ascii="Arial" w:hAnsi="Arial" w:cs="Arial"/>
        </w:rPr>
        <w:t>Tanto premesso i sottoscritti sporgono formale denuncia-querela</w:t>
      </w:r>
      <w:r w:rsidR="006419B1">
        <w:rPr>
          <w:rFonts w:ascii="Arial" w:hAnsi="Arial" w:cs="Arial"/>
        </w:rPr>
        <w:t xml:space="preserve"> affinché siano accertati i fatti e siano perseguiti e puniti tutti i responsabili delle condotte criminose che si dovessero accertare.</w:t>
      </w:r>
      <w:r>
        <w:rPr>
          <w:rFonts w:ascii="Arial" w:hAnsi="Arial" w:cs="Arial"/>
        </w:rPr>
        <w:t xml:space="preserve"> </w:t>
      </w:r>
      <w:r w:rsidR="004B729A">
        <w:rPr>
          <w:rFonts w:ascii="Arial" w:hAnsi="Arial" w:cs="Arial"/>
        </w:rPr>
        <w:t>Si chiede di essere informati in caso di archiviazione del procedimento</w:t>
      </w:r>
      <w:r w:rsidR="007E1787">
        <w:rPr>
          <w:rFonts w:ascii="Arial" w:hAnsi="Arial" w:cs="Arial"/>
        </w:rPr>
        <w:t>.</w:t>
      </w:r>
      <w:r w:rsidR="004B729A">
        <w:rPr>
          <w:rFonts w:ascii="Arial" w:hAnsi="Arial" w:cs="Arial"/>
        </w:rPr>
        <w:t xml:space="preserve"> </w:t>
      </w:r>
    </w:p>
    <w:p w:rsidR="001B1C25" w:rsidRDefault="00416E8E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  <w:r>
        <w:rPr>
          <w:rFonts w:ascii="Arial" w:hAnsi="Arial" w:cs="Arial"/>
        </w:rPr>
        <w:t xml:space="preserve">Letto, confermato e sottoscritto in </w:t>
      </w:r>
      <w:r w:rsidR="00E02266">
        <w:rPr>
          <w:rFonts w:ascii="Arial" w:hAnsi="Arial" w:cs="Arial"/>
        </w:rPr>
        <w:t>tr</w:t>
      </w:r>
      <w:r>
        <w:rPr>
          <w:rFonts w:ascii="Arial" w:hAnsi="Arial" w:cs="Arial"/>
        </w:rPr>
        <w:t xml:space="preserve">e pagine e </w:t>
      </w:r>
      <w:r w:rsidR="00E02266">
        <w:rPr>
          <w:rFonts w:ascii="Arial" w:hAnsi="Arial" w:cs="Arial"/>
        </w:rPr>
        <w:t>tre</w:t>
      </w:r>
      <w:r>
        <w:rPr>
          <w:rFonts w:ascii="Arial" w:hAnsi="Arial" w:cs="Arial"/>
        </w:rPr>
        <w:t xml:space="preserve"> facciate fino a questa.</w:t>
      </w:r>
    </w:p>
    <w:p w:rsidR="001B1C25" w:rsidRDefault="001B1C25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  <w:r>
        <w:rPr>
          <w:rFonts w:ascii="Arial" w:hAnsi="Arial" w:cs="Arial"/>
        </w:rPr>
        <w:t xml:space="preserve">Napoli, </w:t>
      </w:r>
      <w:r w:rsidR="00B067BE">
        <w:rPr>
          <w:rFonts w:ascii="Arial" w:hAnsi="Arial" w:cs="Arial"/>
        </w:rPr>
        <w:t>____</w:t>
      </w:r>
      <w:r w:rsidR="007E1787">
        <w:rPr>
          <w:rFonts w:ascii="Arial" w:hAnsi="Arial" w:cs="Arial"/>
        </w:rPr>
        <w:t>____________</w:t>
      </w:r>
      <w:r>
        <w:rPr>
          <w:rFonts w:ascii="Arial" w:hAnsi="Arial" w:cs="Arial"/>
        </w:rPr>
        <w:t xml:space="preserve"> 20</w:t>
      </w:r>
      <w:r w:rsidR="007E1787">
        <w:rPr>
          <w:rFonts w:ascii="Arial" w:hAnsi="Arial" w:cs="Arial"/>
        </w:rPr>
        <w:t>15</w:t>
      </w:r>
    </w:p>
    <w:p w:rsidR="001B1C25" w:rsidRDefault="001B1C25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</w:p>
    <w:p w:rsidR="00B067BE" w:rsidRDefault="00B067BE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</w:p>
    <w:p w:rsidR="00B067BE" w:rsidRDefault="00B067BE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</w:p>
    <w:p w:rsidR="00B067BE" w:rsidRDefault="00B067BE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</w:p>
    <w:p w:rsidR="00B067BE" w:rsidRDefault="00B067BE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</w:p>
    <w:p w:rsidR="00B067BE" w:rsidRDefault="00B067BE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</w:p>
    <w:p w:rsidR="00B067BE" w:rsidRDefault="00B067BE" w:rsidP="004A2FFC">
      <w:pPr>
        <w:pStyle w:val="bollo"/>
        <w:widowControl w:val="0"/>
        <w:spacing w:line="480" w:lineRule="atLeast"/>
        <w:ind w:right="-142"/>
        <w:rPr>
          <w:rFonts w:ascii="Arial" w:hAnsi="Arial" w:cs="Arial"/>
        </w:rPr>
      </w:pPr>
    </w:p>
    <w:sectPr w:rsidR="00B067BE" w:rsidSect="007842EF">
      <w:headerReference w:type="default" r:id="rId7"/>
      <w:footerReference w:type="even" r:id="rId8"/>
      <w:footerReference w:type="default" r:id="rId9"/>
      <w:pgSz w:w="11907" w:h="16840" w:code="9"/>
      <w:pgMar w:top="2098" w:right="2948" w:bottom="2268" w:left="1304" w:header="709" w:footer="709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640D" w:rsidRDefault="0006640D">
      <w:r>
        <w:separator/>
      </w:r>
    </w:p>
  </w:endnote>
  <w:endnote w:type="continuationSeparator" w:id="0">
    <w:p w:rsidR="0006640D" w:rsidRDefault="000664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Serif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Prestige 12cpi"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3AE" w:rsidRDefault="00E673AE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1</w:t>
    </w:r>
    <w:r>
      <w:rPr>
        <w:rStyle w:val="Numeropagina"/>
      </w:rPr>
      <w:fldChar w:fldCharType="end"/>
    </w:r>
  </w:p>
  <w:p w:rsidR="00E673AE" w:rsidRDefault="00E673AE">
    <w:pPr>
      <w:pStyle w:val="Pidipagina"/>
      <w:ind w:right="360"/>
    </w:pPr>
  </w:p>
  <w:p w:rsidR="00E673AE" w:rsidRDefault="00E673AE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3AE" w:rsidRPr="00E02266" w:rsidRDefault="00E673AE">
    <w:pPr>
      <w:pStyle w:val="Pidipagina"/>
      <w:framePr w:wrap="around" w:vAnchor="text" w:hAnchor="margin" w:xAlign="right" w:y="1"/>
      <w:rPr>
        <w:rStyle w:val="Numeropagina"/>
        <w:sz w:val="16"/>
        <w:szCs w:val="16"/>
      </w:rPr>
    </w:pPr>
    <w:r w:rsidRPr="00E02266">
      <w:rPr>
        <w:rStyle w:val="Numeropagina"/>
        <w:sz w:val="16"/>
        <w:szCs w:val="16"/>
      </w:rPr>
      <w:fldChar w:fldCharType="begin"/>
    </w:r>
    <w:r w:rsidRPr="00E02266">
      <w:rPr>
        <w:rStyle w:val="Numeropagina"/>
        <w:sz w:val="16"/>
        <w:szCs w:val="16"/>
      </w:rPr>
      <w:instrText xml:space="preserve">PAGE  </w:instrText>
    </w:r>
    <w:r w:rsidRPr="00E02266">
      <w:rPr>
        <w:rStyle w:val="Numeropagina"/>
        <w:sz w:val="16"/>
        <w:szCs w:val="16"/>
      </w:rPr>
      <w:fldChar w:fldCharType="separate"/>
    </w:r>
    <w:r w:rsidR="007E1787">
      <w:rPr>
        <w:rStyle w:val="Numeropagina"/>
        <w:noProof/>
        <w:sz w:val="16"/>
        <w:szCs w:val="16"/>
      </w:rPr>
      <w:t>2</w:t>
    </w:r>
    <w:r w:rsidRPr="00E02266">
      <w:rPr>
        <w:rStyle w:val="Numeropagina"/>
        <w:sz w:val="16"/>
        <w:szCs w:val="16"/>
      </w:rPr>
      <w:fldChar w:fldCharType="end"/>
    </w:r>
  </w:p>
  <w:p w:rsidR="00E673AE" w:rsidRDefault="00E673AE">
    <w:pPr>
      <w:pStyle w:val="Pidipagina"/>
      <w:ind w:right="360"/>
    </w:pPr>
  </w:p>
  <w:p w:rsidR="00E673AE" w:rsidRDefault="00E673AE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640D" w:rsidRDefault="0006640D">
      <w:r>
        <w:separator/>
      </w:r>
    </w:p>
  </w:footnote>
  <w:footnote w:type="continuationSeparator" w:id="0">
    <w:p w:rsidR="0006640D" w:rsidRDefault="000664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673AE" w:rsidRDefault="00E673AE">
    <w:pPr>
      <w:pStyle w:val="Intestazione"/>
      <w:jc w:val="center"/>
    </w:pPr>
  </w:p>
  <w:p w:rsidR="00E673AE" w:rsidRDefault="00E673AE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B14C4"/>
    <w:multiLevelType w:val="hybridMultilevel"/>
    <w:tmpl w:val="91B6949C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415CA3"/>
    <w:multiLevelType w:val="multilevel"/>
    <w:tmpl w:val="DB305D7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9DD73BA"/>
    <w:multiLevelType w:val="multilevel"/>
    <w:tmpl w:val="25B873E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337891"/>
    <w:multiLevelType w:val="hybridMultilevel"/>
    <w:tmpl w:val="ABEE714A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6B3805"/>
    <w:multiLevelType w:val="hybridMultilevel"/>
    <w:tmpl w:val="B44C604E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687C5B"/>
    <w:multiLevelType w:val="hybridMultilevel"/>
    <w:tmpl w:val="0ABAC5D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7D0CBD"/>
    <w:multiLevelType w:val="hybridMultilevel"/>
    <w:tmpl w:val="A09E4E78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FD11F06"/>
    <w:multiLevelType w:val="multilevel"/>
    <w:tmpl w:val="9558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E73395"/>
    <w:multiLevelType w:val="hybridMultilevel"/>
    <w:tmpl w:val="24C6172A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8216FE4"/>
    <w:multiLevelType w:val="hybridMultilevel"/>
    <w:tmpl w:val="7C540F7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2B70279"/>
    <w:multiLevelType w:val="multilevel"/>
    <w:tmpl w:val="0ABAC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4B1191B"/>
    <w:multiLevelType w:val="hybridMultilevel"/>
    <w:tmpl w:val="9558F3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73661F8"/>
    <w:multiLevelType w:val="multilevel"/>
    <w:tmpl w:val="AB56B5B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DBD37FB"/>
    <w:multiLevelType w:val="hybridMultilevel"/>
    <w:tmpl w:val="DB305D7A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2324476"/>
    <w:multiLevelType w:val="multilevel"/>
    <w:tmpl w:val="7C540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25B5CC8"/>
    <w:multiLevelType w:val="hybridMultilevel"/>
    <w:tmpl w:val="F1E2E9B4"/>
    <w:lvl w:ilvl="0" w:tplc="4C084B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BBD4E81"/>
    <w:multiLevelType w:val="multilevel"/>
    <w:tmpl w:val="9E20A34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C923E39"/>
    <w:multiLevelType w:val="hybridMultilevel"/>
    <w:tmpl w:val="AB56B5BA"/>
    <w:lvl w:ilvl="0" w:tplc="0410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7D1611FB"/>
    <w:multiLevelType w:val="hybridMultilevel"/>
    <w:tmpl w:val="9E20A344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E8E7294"/>
    <w:multiLevelType w:val="hybridMultilevel"/>
    <w:tmpl w:val="FF4816CC"/>
    <w:lvl w:ilvl="0" w:tplc="0410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8"/>
  </w:num>
  <w:num w:numId="4">
    <w:abstractNumId w:val="16"/>
  </w:num>
  <w:num w:numId="5">
    <w:abstractNumId w:val="19"/>
  </w:num>
  <w:num w:numId="6">
    <w:abstractNumId w:val="9"/>
  </w:num>
  <w:num w:numId="7">
    <w:abstractNumId w:val="14"/>
  </w:num>
  <w:num w:numId="8">
    <w:abstractNumId w:val="8"/>
  </w:num>
  <w:num w:numId="9">
    <w:abstractNumId w:val="11"/>
  </w:num>
  <w:num w:numId="10">
    <w:abstractNumId w:val="7"/>
  </w:num>
  <w:num w:numId="11">
    <w:abstractNumId w:val="13"/>
  </w:num>
  <w:num w:numId="12">
    <w:abstractNumId w:val="2"/>
  </w:num>
  <w:num w:numId="13">
    <w:abstractNumId w:val="0"/>
  </w:num>
  <w:num w:numId="14">
    <w:abstractNumId w:val="4"/>
  </w:num>
  <w:num w:numId="15">
    <w:abstractNumId w:val="17"/>
  </w:num>
  <w:num w:numId="16">
    <w:abstractNumId w:val="12"/>
  </w:num>
  <w:num w:numId="17">
    <w:abstractNumId w:val="6"/>
  </w:num>
  <w:num w:numId="18">
    <w:abstractNumId w:val="1"/>
  </w:num>
  <w:num w:numId="19">
    <w:abstractNumId w:val="3"/>
  </w:num>
  <w:num w:numId="2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intFractionalCharacterWidth/>
  <w:embedSystemFonts/>
  <w:proofState w:spelling="clean" w:grammar="clean"/>
  <w:attachedTemplate r:id="rId1"/>
  <w:stylePaneFormatFilter w:val="3F01"/>
  <w:doNotTrackMoves/>
  <w:defaultTabStop w:val="708"/>
  <w:hyphenationZone w:val="425"/>
  <w:doNotHyphenateCaps/>
  <w:drawingGridHorizontalSpacing w:val="100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printColBlack/>
    <w:showBreaksInFrames/>
    <w:suppressSpBfAfterPgBrk/>
    <w:swapBordersFacingPages/>
    <w:convMailMergeEsc/>
    <w:doNotSuppressParagraphBorders/>
    <w:footnoteLayoutLikeWW8/>
    <w:shapeLayoutLikeWW8/>
    <w:alignTablesRowByRow/>
    <w:forgetLastTabAlignment/>
    <w:noSpaceRaiseLower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95522"/>
    <w:rsid w:val="00001DB8"/>
    <w:rsid w:val="00003B5D"/>
    <w:rsid w:val="00003C32"/>
    <w:rsid w:val="000133FC"/>
    <w:rsid w:val="00013942"/>
    <w:rsid w:val="000173B7"/>
    <w:rsid w:val="00027796"/>
    <w:rsid w:val="00027AA7"/>
    <w:rsid w:val="00036315"/>
    <w:rsid w:val="000406E7"/>
    <w:rsid w:val="00044F67"/>
    <w:rsid w:val="00057314"/>
    <w:rsid w:val="00064992"/>
    <w:rsid w:val="0006640D"/>
    <w:rsid w:val="000708FF"/>
    <w:rsid w:val="00077C0B"/>
    <w:rsid w:val="00084376"/>
    <w:rsid w:val="00094962"/>
    <w:rsid w:val="00095522"/>
    <w:rsid w:val="000C2597"/>
    <w:rsid w:val="000C3F11"/>
    <w:rsid w:val="000C4610"/>
    <w:rsid w:val="000D5C25"/>
    <w:rsid w:val="000D7A37"/>
    <w:rsid w:val="000E07FC"/>
    <w:rsid w:val="000E1642"/>
    <w:rsid w:val="000E3A1E"/>
    <w:rsid w:val="000F4005"/>
    <w:rsid w:val="00100510"/>
    <w:rsid w:val="00102257"/>
    <w:rsid w:val="0010241C"/>
    <w:rsid w:val="00105273"/>
    <w:rsid w:val="001076D7"/>
    <w:rsid w:val="00110344"/>
    <w:rsid w:val="00111A38"/>
    <w:rsid w:val="00117CF6"/>
    <w:rsid w:val="00122DE4"/>
    <w:rsid w:val="0012624F"/>
    <w:rsid w:val="00130212"/>
    <w:rsid w:val="00134C0A"/>
    <w:rsid w:val="001411A2"/>
    <w:rsid w:val="00142D92"/>
    <w:rsid w:val="0014691B"/>
    <w:rsid w:val="001542F3"/>
    <w:rsid w:val="00156358"/>
    <w:rsid w:val="0017587F"/>
    <w:rsid w:val="00181AAB"/>
    <w:rsid w:val="001B06CE"/>
    <w:rsid w:val="001B1C25"/>
    <w:rsid w:val="001B28A4"/>
    <w:rsid w:val="001B290C"/>
    <w:rsid w:val="001B5A90"/>
    <w:rsid w:val="001E3B5E"/>
    <w:rsid w:val="001F27D7"/>
    <w:rsid w:val="001F32FF"/>
    <w:rsid w:val="001F77AD"/>
    <w:rsid w:val="0020025C"/>
    <w:rsid w:val="0021139B"/>
    <w:rsid w:val="002245B4"/>
    <w:rsid w:val="00233374"/>
    <w:rsid w:val="00257C0E"/>
    <w:rsid w:val="0026155D"/>
    <w:rsid w:val="0026569E"/>
    <w:rsid w:val="0027165D"/>
    <w:rsid w:val="002741F9"/>
    <w:rsid w:val="002830DE"/>
    <w:rsid w:val="002907A2"/>
    <w:rsid w:val="002956E1"/>
    <w:rsid w:val="002A0B46"/>
    <w:rsid w:val="002B7E41"/>
    <w:rsid w:val="002C2DC0"/>
    <w:rsid w:val="002E4CD2"/>
    <w:rsid w:val="002E564C"/>
    <w:rsid w:val="002E5D5E"/>
    <w:rsid w:val="002F04C9"/>
    <w:rsid w:val="00304855"/>
    <w:rsid w:val="00310981"/>
    <w:rsid w:val="00311629"/>
    <w:rsid w:val="00323289"/>
    <w:rsid w:val="00324F2D"/>
    <w:rsid w:val="003315D2"/>
    <w:rsid w:val="0033163D"/>
    <w:rsid w:val="00332589"/>
    <w:rsid w:val="00332A86"/>
    <w:rsid w:val="00336A68"/>
    <w:rsid w:val="00353AF7"/>
    <w:rsid w:val="00361A62"/>
    <w:rsid w:val="00361C6B"/>
    <w:rsid w:val="003661B4"/>
    <w:rsid w:val="00367849"/>
    <w:rsid w:val="003777E1"/>
    <w:rsid w:val="003831C8"/>
    <w:rsid w:val="00386743"/>
    <w:rsid w:val="003A70F0"/>
    <w:rsid w:val="003B0441"/>
    <w:rsid w:val="003B3EB3"/>
    <w:rsid w:val="003C0152"/>
    <w:rsid w:val="003C1B3D"/>
    <w:rsid w:val="003D65B2"/>
    <w:rsid w:val="003D6661"/>
    <w:rsid w:val="003F1C29"/>
    <w:rsid w:val="003F2732"/>
    <w:rsid w:val="003F2CD6"/>
    <w:rsid w:val="003F4D78"/>
    <w:rsid w:val="00402687"/>
    <w:rsid w:val="00404D02"/>
    <w:rsid w:val="00416A29"/>
    <w:rsid w:val="00416E8E"/>
    <w:rsid w:val="00417EEB"/>
    <w:rsid w:val="00430B32"/>
    <w:rsid w:val="00431770"/>
    <w:rsid w:val="00433305"/>
    <w:rsid w:val="00436069"/>
    <w:rsid w:val="00443DEC"/>
    <w:rsid w:val="00474C4D"/>
    <w:rsid w:val="00477C63"/>
    <w:rsid w:val="00497D9C"/>
    <w:rsid w:val="004A0312"/>
    <w:rsid w:val="004A0C5E"/>
    <w:rsid w:val="004A2FFC"/>
    <w:rsid w:val="004B729A"/>
    <w:rsid w:val="004C435F"/>
    <w:rsid w:val="004C6127"/>
    <w:rsid w:val="004D19FB"/>
    <w:rsid w:val="004D459D"/>
    <w:rsid w:val="004E2D66"/>
    <w:rsid w:val="004F5739"/>
    <w:rsid w:val="004F7296"/>
    <w:rsid w:val="00501562"/>
    <w:rsid w:val="00502577"/>
    <w:rsid w:val="005051DF"/>
    <w:rsid w:val="00513E23"/>
    <w:rsid w:val="00532911"/>
    <w:rsid w:val="00561EF9"/>
    <w:rsid w:val="00572098"/>
    <w:rsid w:val="00574B63"/>
    <w:rsid w:val="00586B7A"/>
    <w:rsid w:val="005A1898"/>
    <w:rsid w:val="005A468B"/>
    <w:rsid w:val="005A6928"/>
    <w:rsid w:val="005A7BA7"/>
    <w:rsid w:val="005D299F"/>
    <w:rsid w:val="005D730B"/>
    <w:rsid w:val="005E712E"/>
    <w:rsid w:val="005F2617"/>
    <w:rsid w:val="005F4906"/>
    <w:rsid w:val="00600D8A"/>
    <w:rsid w:val="006109BA"/>
    <w:rsid w:val="00613411"/>
    <w:rsid w:val="00623B02"/>
    <w:rsid w:val="00626AE9"/>
    <w:rsid w:val="006419B1"/>
    <w:rsid w:val="0066543A"/>
    <w:rsid w:val="00667A06"/>
    <w:rsid w:val="00674051"/>
    <w:rsid w:val="00680C7F"/>
    <w:rsid w:val="00686A26"/>
    <w:rsid w:val="00693598"/>
    <w:rsid w:val="00693E39"/>
    <w:rsid w:val="006A1978"/>
    <w:rsid w:val="006B5945"/>
    <w:rsid w:val="006C2B57"/>
    <w:rsid w:val="006D26AE"/>
    <w:rsid w:val="006D5736"/>
    <w:rsid w:val="006F0E78"/>
    <w:rsid w:val="006F6139"/>
    <w:rsid w:val="006F7F8D"/>
    <w:rsid w:val="0070681F"/>
    <w:rsid w:val="00711ADC"/>
    <w:rsid w:val="00713D19"/>
    <w:rsid w:val="00713D72"/>
    <w:rsid w:val="007233F0"/>
    <w:rsid w:val="00723780"/>
    <w:rsid w:val="00732CDE"/>
    <w:rsid w:val="00743F8F"/>
    <w:rsid w:val="00750994"/>
    <w:rsid w:val="00753A7F"/>
    <w:rsid w:val="0075622F"/>
    <w:rsid w:val="007567A5"/>
    <w:rsid w:val="00764987"/>
    <w:rsid w:val="0077078A"/>
    <w:rsid w:val="007721A7"/>
    <w:rsid w:val="007842EF"/>
    <w:rsid w:val="00784F3A"/>
    <w:rsid w:val="00786778"/>
    <w:rsid w:val="00787C2E"/>
    <w:rsid w:val="00797C14"/>
    <w:rsid w:val="007A0295"/>
    <w:rsid w:val="007A0609"/>
    <w:rsid w:val="007A7EF9"/>
    <w:rsid w:val="007B428F"/>
    <w:rsid w:val="007E1787"/>
    <w:rsid w:val="007F261E"/>
    <w:rsid w:val="007F69B5"/>
    <w:rsid w:val="00805597"/>
    <w:rsid w:val="00817ACC"/>
    <w:rsid w:val="008234BC"/>
    <w:rsid w:val="00824925"/>
    <w:rsid w:val="00830349"/>
    <w:rsid w:val="00851B1C"/>
    <w:rsid w:val="0085542E"/>
    <w:rsid w:val="0086249D"/>
    <w:rsid w:val="0086340F"/>
    <w:rsid w:val="00867055"/>
    <w:rsid w:val="008773E6"/>
    <w:rsid w:val="00895189"/>
    <w:rsid w:val="008A5398"/>
    <w:rsid w:val="008B0736"/>
    <w:rsid w:val="008C671E"/>
    <w:rsid w:val="008D117F"/>
    <w:rsid w:val="008D4F09"/>
    <w:rsid w:val="008D73BF"/>
    <w:rsid w:val="008E2BB1"/>
    <w:rsid w:val="008E2C1F"/>
    <w:rsid w:val="00904F99"/>
    <w:rsid w:val="009058F0"/>
    <w:rsid w:val="00920821"/>
    <w:rsid w:val="00924EFC"/>
    <w:rsid w:val="0093551F"/>
    <w:rsid w:val="00935C4A"/>
    <w:rsid w:val="00937EFB"/>
    <w:rsid w:val="00947218"/>
    <w:rsid w:val="009741C1"/>
    <w:rsid w:val="009C7AF6"/>
    <w:rsid w:val="009E14A1"/>
    <w:rsid w:val="009E5161"/>
    <w:rsid w:val="009E7720"/>
    <w:rsid w:val="009F2DEC"/>
    <w:rsid w:val="009F5A44"/>
    <w:rsid w:val="00A074D5"/>
    <w:rsid w:val="00A148A3"/>
    <w:rsid w:val="00A23C63"/>
    <w:rsid w:val="00A33CAA"/>
    <w:rsid w:val="00A64B83"/>
    <w:rsid w:val="00A6742A"/>
    <w:rsid w:val="00A754F9"/>
    <w:rsid w:val="00A76D27"/>
    <w:rsid w:val="00A8105A"/>
    <w:rsid w:val="00A92981"/>
    <w:rsid w:val="00AA3413"/>
    <w:rsid w:val="00AA3B12"/>
    <w:rsid w:val="00AA3E22"/>
    <w:rsid w:val="00AA4930"/>
    <w:rsid w:val="00AA53AC"/>
    <w:rsid w:val="00AB4414"/>
    <w:rsid w:val="00AB460E"/>
    <w:rsid w:val="00AC0167"/>
    <w:rsid w:val="00AC67D6"/>
    <w:rsid w:val="00AD429B"/>
    <w:rsid w:val="00AD6FA8"/>
    <w:rsid w:val="00B03BFD"/>
    <w:rsid w:val="00B067BE"/>
    <w:rsid w:val="00B12680"/>
    <w:rsid w:val="00B128AF"/>
    <w:rsid w:val="00B179BD"/>
    <w:rsid w:val="00B34095"/>
    <w:rsid w:val="00B46F81"/>
    <w:rsid w:val="00B57CB7"/>
    <w:rsid w:val="00B61211"/>
    <w:rsid w:val="00B6476A"/>
    <w:rsid w:val="00B65C6E"/>
    <w:rsid w:val="00B674FD"/>
    <w:rsid w:val="00B70687"/>
    <w:rsid w:val="00B82F82"/>
    <w:rsid w:val="00B83EFE"/>
    <w:rsid w:val="00B8782E"/>
    <w:rsid w:val="00B976AC"/>
    <w:rsid w:val="00BA18BB"/>
    <w:rsid w:val="00BA2350"/>
    <w:rsid w:val="00BA5529"/>
    <w:rsid w:val="00BB0991"/>
    <w:rsid w:val="00BB4228"/>
    <w:rsid w:val="00BB4DBA"/>
    <w:rsid w:val="00BC6600"/>
    <w:rsid w:val="00BD5CDB"/>
    <w:rsid w:val="00BE66B7"/>
    <w:rsid w:val="00C06ECA"/>
    <w:rsid w:val="00C117CB"/>
    <w:rsid w:val="00C25854"/>
    <w:rsid w:val="00C31C8E"/>
    <w:rsid w:val="00C351DD"/>
    <w:rsid w:val="00C413F5"/>
    <w:rsid w:val="00C53277"/>
    <w:rsid w:val="00C620DE"/>
    <w:rsid w:val="00C865C7"/>
    <w:rsid w:val="00C92A97"/>
    <w:rsid w:val="00CA1928"/>
    <w:rsid w:val="00CB1D1C"/>
    <w:rsid w:val="00CD7DE0"/>
    <w:rsid w:val="00CE1803"/>
    <w:rsid w:val="00CF47D1"/>
    <w:rsid w:val="00D02D90"/>
    <w:rsid w:val="00D16807"/>
    <w:rsid w:val="00D27A6A"/>
    <w:rsid w:val="00D34E5C"/>
    <w:rsid w:val="00D356B6"/>
    <w:rsid w:val="00D45B01"/>
    <w:rsid w:val="00D46578"/>
    <w:rsid w:val="00D67570"/>
    <w:rsid w:val="00D77B7E"/>
    <w:rsid w:val="00D818BC"/>
    <w:rsid w:val="00D93413"/>
    <w:rsid w:val="00DB7741"/>
    <w:rsid w:val="00DD7702"/>
    <w:rsid w:val="00DE6521"/>
    <w:rsid w:val="00DE71F7"/>
    <w:rsid w:val="00DF25C7"/>
    <w:rsid w:val="00E02266"/>
    <w:rsid w:val="00E1602C"/>
    <w:rsid w:val="00E230EA"/>
    <w:rsid w:val="00E3090E"/>
    <w:rsid w:val="00E32966"/>
    <w:rsid w:val="00E52CB3"/>
    <w:rsid w:val="00E66A9B"/>
    <w:rsid w:val="00E66D5D"/>
    <w:rsid w:val="00E673AE"/>
    <w:rsid w:val="00E75CBA"/>
    <w:rsid w:val="00E77C4E"/>
    <w:rsid w:val="00E91F94"/>
    <w:rsid w:val="00E93C81"/>
    <w:rsid w:val="00EC0FD2"/>
    <w:rsid w:val="00EC16B7"/>
    <w:rsid w:val="00ED0B57"/>
    <w:rsid w:val="00ED4714"/>
    <w:rsid w:val="00EE0F2A"/>
    <w:rsid w:val="00EE1947"/>
    <w:rsid w:val="00EE5201"/>
    <w:rsid w:val="00EF01ED"/>
    <w:rsid w:val="00EF19FE"/>
    <w:rsid w:val="00EF66AE"/>
    <w:rsid w:val="00F26DB9"/>
    <w:rsid w:val="00F278AB"/>
    <w:rsid w:val="00F27DD6"/>
    <w:rsid w:val="00F313B7"/>
    <w:rsid w:val="00F35522"/>
    <w:rsid w:val="00F7262B"/>
    <w:rsid w:val="00F808D7"/>
    <w:rsid w:val="00F83FA9"/>
    <w:rsid w:val="00F85417"/>
    <w:rsid w:val="00FA1645"/>
    <w:rsid w:val="00FA57DC"/>
    <w:rsid w:val="00FA7A20"/>
    <w:rsid w:val="00FB2C8A"/>
    <w:rsid w:val="00FB2CD7"/>
    <w:rsid w:val="00FC583A"/>
    <w:rsid w:val="00FE3987"/>
    <w:rsid w:val="00FE3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S Serif" w:eastAsia="Times New Roman" w:hAnsi="MS Serif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Times New Roman" w:hAnsi="Times New Roman"/>
      <w:lang w:eastAsia="zh-CN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customStyle="1" w:styleId="bollo">
    <w:name w:val="bollo"/>
    <w:basedOn w:val="Normale"/>
    <w:pPr>
      <w:spacing w:line="552" w:lineRule="atLeast"/>
      <w:jc w:val="both"/>
    </w:pPr>
    <w:rPr>
      <w:rFonts w:ascii="Prestige 12cpi" w:hAnsi="Prestige 12cpi"/>
    </w:rPr>
  </w:style>
  <w:style w:type="character" w:styleId="Rimandocommento">
    <w:name w:val="annotation reference"/>
    <w:basedOn w:val="Carpredefinitoparagrafo"/>
    <w:semiHidden/>
    <w:rPr>
      <w:sz w:val="16"/>
    </w:rPr>
  </w:style>
  <w:style w:type="paragraph" w:styleId="Testocommento">
    <w:name w:val="annotation text"/>
    <w:basedOn w:val="Normale"/>
    <w:semiHidden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customStyle="1" w:styleId="BOLLO0">
    <w:name w:val="BOLLO"/>
    <w:basedOn w:val="Normale"/>
    <w:pPr>
      <w:spacing w:line="567" w:lineRule="atLeast"/>
    </w:pPr>
    <w:rPr>
      <w:sz w:val="24"/>
    </w:rPr>
  </w:style>
  <w:style w:type="character" w:styleId="Collegamentoipertestuale">
    <w:name w:val="Hyperlink"/>
    <w:basedOn w:val="Carpredefinitoparagrafo"/>
    <w:rsid w:val="00DB7741"/>
    <w:rPr>
      <w:rFonts w:ascii="Verdana" w:hAnsi="Verdana" w:hint="default"/>
      <w:color w:val="0000FF"/>
      <w:sz w:val="24"/>
      <w:szCs w:val="24"/>
      <w:u w:val="single"/>
    </w:rPr>
  </w:style>
  <w:style w:type="table" w:styleId="Grigliatabella">
    <w:name w:val="Table Grid"/>
    <w:basedOn w:val="Tabellanormale"/>
    <w:rsid w:val="00416E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A:\Catalanoquer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Catalanoquer</Template>
  <TotalTime>5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bollo</vt:lpstr>
    </vt:vector>
  </TitlesOfParts>
  <Company/>
  <LinksUpToDate>false</LinksUpToDate>
  <CharactersWithSpaces>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bollo</dc:title>
  <dc:subject>stile atti</dc:subject>
  <dc:creator>Gennaro</dc:creator>
  <cp:lastModifiedBy>Gennaro</cp:lastModifiedBy>
  <cp:revision>3</cp:revision>
  <cp:lastPrinted>2007-03-20T15:23:00Z</cp:lastPrinted>
  <dcterms:created xsi:type="dcterms:W3CDTF">2015-01-29T09:07:00Z</dcterms:created>
  <dcterms:modified xsi:type="dcterms:W3CDTF">2015-01-29T09:08:00Z</dcterms:modified>
</cp:coreProperties>
</file>